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04890" w14:textId="77777777" w:rsidR="00870CC3" w:rsidRDefault="00870CC3">
      <w:pPr>
        <w:pStyle w:val="ConsPlusNormal"/>
        <w:jc w:val="right"/>
        <w:outlineLvl w:val="1"/>
      </w:pPr>
      <w:r>
        <w:t>Приложение</w:t>
      </w:r>
    </w:p>
    <w:p w14:paraId="6B8C9194" w14:textId="77777777" w:rsidR="00870CC3" w:rsidRDefault="00870CC3">
      <w:pPr>
        <w:pStyle w:val="ConsPlusNormal"/>
        <w:jc w:val="right"/>
      </w:pPr>
      <w:r>
        <w:t>к Инструкции о порядке</w:t>
      </w:r>
    </w:p>
    <w:p w14:paraId="0AB9CFBB" w14:textId="77777777" w:rsidR="00870CC3" w:rsidRDefault="00870CC3">
      <w:pPr>
        <w:pStyle w:val="ConsPlusNormal"/>
        <w:jc w:val="right"/>
      </w:pPr>
      <w:r>
        <w:t>представления информации</w:t>
      </w:r>
    </w:p>
    <w:p w14:paraId="1563013E" w14:textId="77777777" w:rsidR="00870CC3" w:rsidRDefault="00870CC3">
      <w:pPr>
        <w:pStyle w:val="ConsPlusNormal"/>
        <w:jc w:val="right"/>
      </w:pPr>
      <w:r>
        <w:t>о выявленных нежелательных</w:t>
      </w:r>
    </w:p>
    <w:p w14:paraId="123365DE" w14:textId="77777777" w:rsidR="00870CC3" w:rsidRDefault="00870CC3">
      <w:pPr>
        <w:pStyle w:val="ConsPlusNormal"/>
        <w:jc w:val="right"/>
      </w:pPr>
      <w:r>
        <w:t>реакциях на лекарственные препараты</w:t>
      </w:r>
    </w:p>
    <w:p w14:paraId="58D7ADEB" w14:textId="77777777" w:rsidR="00870CC3" w:rsidRDefault="00870CC3">
      <w:pPr>
        <w:pStyle w:val="ConsPlusNormal"/>
        <w:jc w:val="right"/>
      </w:pPr>
      <w:r>
        <w:t>(в редакции постановления</w:t>
      </w:r>
    </w:p>
    <w:p w14:paraId="6537FA05" w14:textId="77777777" w:rsidR="00870CC3" w:rsidRDefault="00870CC3">
      <w:pPr>
        <w:pStyle w:val="ConsPlusNormal"/>
        <w:jc w:val="right"/>
      </w:pPr>
      <w:r>
        <w:t>Министерства здравоохранения</w:t>
      </w:r>
    </w:p>
    <w:p w14:paraId="2F7F7001" w14:textId="77777777" w:rsidR="00870CC3" w:rsidRDefault="00870CC3">
      <w:pPr>
        <w:pStyle w:val="ConsPlusNormal"/>
        <w:jc w:val="right"/>
      </w:pPr>
      <w:r>
        <w:t>Республики Беларусь</w:t>
      </w:r>
    </w:p>
    <w:p w14:paraId="46F89634" w14:textId="77777777" w:rsidR="00870CC3" w:rsidRDefault="00870CC3">
      <w:pPr>
        <w:pStyle w:val="ConsPlusNormal"/>
        <w:jc w:val="right"/>
      </w:pPr>
      <w:r>
        <w:t>23.10.2020 N 87)</w:t>
      </w:r>
    </w:p>
    <w:p w14:paraId="49A71970" w14:textId="77777777" w:rsidR="00870CC3" w:rsidRDefault="00870CC3">
      <w:pPr>
        <w:pStyle w:val="ConsPlusNormal"/>
      </w:pPr>
    </w:p>
    <w:p w14:paraId="2A87C1A5" w14:textId="77777777" w:rsidR="00870CC3" w:rsidRDefault="00870CC3">
      <w:pPr>
        <w:pStyle w:val="ConsPlusNormal"/>
        <w:jc w:val="right"/>
      </w:pPr>
      <w:bookmarkStart w:id="0" w:name="Par99"/>
      <w:bookmarkEnd w:id="0"/>
      <w:r>
        <w:t>Форма</w:t>
      </w:r>
    </w:p>
    <w:p w14:paraId="351C9642" w14:textId="77777777" w:rsidR="00870CC3" w:rsidRDefault="00870CC3">
      <w:pPr>
        <w:pStyle w:val="ConsPlusNormal"/>
      </w:pPr>
    </w:p>
    <w:p w14:paraId="24BD281D" w14:textId="77777777" w:rsidR="00870CC3" w:rsidRDefault="00870CC3">
      <w:pPr>
        <w:pStyle w:val="ConsPlusNormal"/>
        <w:jc w:val="center"/>
      </w:pPr>
      <w:r>
        <w:rPr>
          <w:b/>
          <w:bCs/>
        </w:rPr>
        <w:t>Извещение о нежелательной реакции на лекарственный препарат</w:t>
      </w:r>
    </w:p>
    <w:p w14:paraId="07B8949D" w14:textId="77777777" w:rsidR="00870CC3" w:rsidRDefault="00870CC3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17"/>
        <w:gridCol w:w="517"/>
        <w:gridCol w:w="835"/>
        <w:gridCol w:w="1141"/>
        <w:gridCol w:w="341"/>
        <w:gridCol w:w="858"/>
        <w:gridCol w:w="176"/>
        <w:gridCol w:w="200"/>
        <w:gridCol w:w="282"/>
        <w:gridCol w:w="717"/>
        <w:gridCol w:w="200"/>
        <w:gridCol w:w="1058"/>
        <w:gridCol w:w="176"/>
        <w:gridCol w:w="905"/>
        <w:gridCol w:w="1545"/>
      </w:tblGrid>
      <w:tr w:rsidR="00870CC3" w14:paraId="3079151A" w14:textId="77777777" w:rsidTr="00A21B41">
        <w:tc>
          <w:tcPr>
            <w:tcW w:w="51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495B" w14:textId="77777777" w:rsidR="00870CC3" w:rsidRDefault="00870CC3">
            <w:pPr>
              <w:pStyle w:val="ConsPlusNormal"/>
            </w:pPr>
            <w:r>
              <w:t>Медицинский или фармацевтический работник, сообщающий о нежелательной реакции: </w:t>
            </w:r>
            <w:r>
              <w:br/>
              <w:t>Фамилия, собственное имя, отчество (если таковое имеется):</w:t>
            </w:r>
            <w:r>
              <w:br/>
              <w:t>Телефон: </w:t>
            </w:r>
            <w:r>
              <w:br/>
              <w:t>Должность служащего и место работы:</w:t>
            </w:r>
            <w:r>
              <w:br/>
              <w:t>Место нахождения организации:</w:t>
            </w:r>
          </w:p>
        </w:tc>
        <w:tc>
          <w:tcPr>
            <w:tcW w:w="508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F947" w14:textId="476AD371" w:rsidR="00870CC3" w:rsidRDefault="00870CC3">
            <w:pPr>
              <w:pStyle w:val="ConsPlusNormal"/>
            </w:pPr>
            <w:r>
              <w:t>Информация о пациенте</w:t>
            </w:r>
            <w:r>
              <w:br/>
              <w:t>Инициалы:</w:t>
            </w:r>
            <w:r>
              <w:br/>
              <w:t>Номер медицинской карты ______________________</w:t>
            </w:r>
            <w:r>
              <w:br/>
              <w:t xml:space="preserve">Пол: </w:t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24BC5A54" wp14:editId="55375954">
                  <wp:extent cx="149860" cy="149860"/>
                  <wp:effectExtent l="0" t="0" r="0" b="0"/>
                  <wp:docPr id="1301" name="Рисунок 1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М </w:t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68E21C49" wp14:editId="058B596A">
                  <wp:extent cx="149860" cy="149860"/>
                  <wp:effectExtent l="0" t="0" r="0" b="0"/>
                  <wp:docPr id="1302" name="Рисунок 1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Ж</w:t>
            </w:r>
            <w:r>
              <w:br/>
              <w:t>Возраст: _______ Вес (кг): ________</w:t>
            </w:r>
            <w:r>
              <w:br/>
              <w:t>Нарушение функции печени: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4563F935" wp14:editId="0F3CC438">
                  <wp:extent cx="149860" cy="149860"/>
                  <wp:effectExtent l="0" t="0" r="0" b="0"/>
                  <wp:docPr id="1303" name="Рисунок 1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да </w:t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275C342E" wp14:editId="61E178FD">
                  <wp:extent cx="149860" cy="149860"/>
                  <wp:effectExtent l="0" t="0" r="0" b="0"/>
                  <wp:docPr id="1304" name="Рисунок 1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нет </w:t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174A9EF5" wp14:editId="408D3302">
                  <wp:extent cx="149860" cy="149860"/>
                  <wp:effectExtent l="0" t="0" r="0" b="0"/>
                  <wp:docPr id="1305" name="Рисунок 1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неизвестно</w:t>
            </w:r>
            <w:r>
              <w:br/>
              <w:t>Нарушение функции почек: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24C0D31B" wp14:editId="509C9F77">
                  <wp:extent cx="149860" cy="149860"/>
                  <wp:effectExtent l="0" t="0" r="0" b="0"/>
                  <wp:docPr id="1306" name="Рисунок 1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да </w:t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146F6BD5" wp14:editId="7DC7150B">
                  <wp:extent cx="149860" cy="149860"/>
                  <wp:effectExtent l="0" t="0" r="0" b="0"/>
                  <wp:docPr id="1307" name="Рисунок 1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нет </w:t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118886A0" wp14:editId="6E6E11A3">
                  <wp:extent cx="149860" cy="149860"/>
                  <wp:effectExtent l="0" t="0" r="0" b="0"/>
                  <wp:docPr id="1308" name="Рисунок 1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неизвестно</w:t>
            </w:r>
            <w:r>
              <w:br/>
              <w:t>Аллергия в анамнезе (указать на что):</w:t>
            </w:r>
          </w:p>
        </w:tc>
      </w:tr>
      <w:tr w:rsidR="00870CC3" w14:paraId="35050FEE" w14:textId="77777777" w:rsidTr="00A21B41">
        <w:tc>
          <w:tcPr>
            <w:tcW w:w="518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2B471C" w14:textId="68596BC5" w:rsidR="00870CC3" w:rsidRDefault="00870CC3">
            <w:pPr>
              <w:pStyle w:val="ConsPlusNormal"/>
            </w:pPr>
            <w:r>
              <w:t>Применение лекарственного препарата: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3DA15D1A" wp14:editId="223F101A">
                  <wp:extent cx="149860" cy="149860"/>
                  <wp:effectExtent l="0" t="0" r="0" b="0"/>
                  <wp:docPr id="1309" name="Рисунок 1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стационарное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727D7207" wp14:editId="1FE5F05F">
                  <wp:extent cx="149860" cy="149860"/>
                  <wp:effectExtent l="0" t="0" r="0" b="0"/>
                  <wp:docPr id="1310" name="Рисунок 1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амбулаторное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518C709A" wp14:editId="11202B31">
                  <wp:extent cx="149860" cy="149860"/>
                  <wp:effectExtent l="0" t="0" r="0" b="0"/>
                  <wp:docPr id="1311" name="Рисунок 1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самолечение </w:t>
            </w:r>
            <w:r>
              <w:br/>
              <w:t xml:space="preserve">Сообщение: </w:t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13C899BE" wp14:editId="1CA1C71C">
                  <wp:extent cx="149860" cy="149860"/>
                  <wp:effectExtent l="0" t="0" r="0" b="0"/>
                  <wp:docPr id="1312" name="Рисунок 1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первичное</w:t>
            </w:r>
          </w:p>
        </w:tc>
        <w:tc>
          <w:tcPr>
            <w:tcW w:w="508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CDA6" w14:textId="77777777" w:rsidR="00870CC3" w:rsidRDefault="00870CC3">
            <w:pPr>
              <w:pStyle w:val="ConsPlusNormal"/>
            </w:pPr>
          </w:p>
        </w:tc>
      </w:tr>
      <w:tr w:rsidR="00870CC3" w14:paraId="44FB8B7A" w14:textId="77777777" w:rsidTr="00A21B41">
        <w:tc>
          <w:tcPr>
            <w:tcW w:w="1317" w:type="dxa"/>
            <w:tcBorders>
              <w:left w:val="single" w:sz="4" w:space="0" w:color="auto"/>
            </w:tcBorders>
          </w:tcPr>
          <w:p w14:paraId="1E40E0E6" w14:textId="77777777" w:rsidR="00870CC3" w:rsidRDefault="00870CC3">
            <w:pPr>
              <w:pStyle w:val="ConsPlusNormal"/>
            </w:pPr>
          </w:p>
        </w:tc>
        <w:tc>
          <w:tcPr>
            <w:tcW w:w="3868" w:type="dxa"/>
            <w:gridSpan w:val="6"/>
            <w:tcBorders>
              <w:right w:val="single" w:sz="4" w:space="0" w:color="auto"/>
            </w:tcBorders>
          </w:tcPr>
          <w:p w14:paraId="3A009D50" w14:textId="7D4DBFD4" w:rsidR="00870CC3" w:rsidRDefault="00A21B41">
            <w:pPr>
              <w:pStyle w:val="ConsPlusNormal"/>
            </w:pPr>
            <w:r>
              <w:rPr>
                <w:noProof/>
                <w:position w:val="-1"/>
              </w:rPr>
              <w:drawing>
                <wp:inline distT="0" distB="0" distL="0" distR="0" wp14:anchorId="11BEC0AE" wp14:editId="51C7E94B">
                  <wp:extent cx="149860" cy="149860"/>
                  <wp:effectExtent l="0" t="0" r="0" b="0"/>
                  <wp:docPr id="1313" name="Рисунок 1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70CC3">
              <w:t xml:space="preserve"> дополнительная информация</w:t>
            </w:r>
          </w:p>
        </w:tc>
        <w:tc>
          <w:tcPr>
            <w:tcW w:w="508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E406" w14:textId="77777777" w:rsidR="00870CC3" w:rsidRDefault="00870CC3">
            <w:pPr>
              <w:pStyle w:val="ConsPlusNormal"/>
            </w:pPr>
          </w:p>
        </w:tc>
      </w:tr>
      <w:tr w:rsidR="00870CC3" w14:paraId="7EDE5095" w14:textId="77777777" w:rsidTr="00A21B41">
        <w:tc>
          <w:tcPr>
            <w:tcW w:w="518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14:paraId="0122A43C" w14:textId="77777777" w:rsidR="00870CC3" w:rsidRDefault="00870CC3">
            <w:pPr>
              <w:pStyle w:val="ConsPlusNormal"/>
            </w:pPr>
            <w:r>
              <w:t>к извещению от _______________________________________</w:t>
            </w:r>
          </w:p>
        </w:tc>
        <w:tc>
          <w:tcPr>
            <w:tcW w:w="508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4E44" w14:textId="77777777" w:rsidR="00870CC3" w:rsidRDefault="00870CC3">
            <w:pPr>
              <w:pStyle w:val="ConsPlusNormal"/>
            </w:pPr>
          </w:p>
        </w:tc>
      </w:tr>
      <w:tr w:rsidR="00870CC3" w14:paraId="6771918A" w14:textId="77777777" w:rsidTr="00A21B41">
        <w:tc>
          <w:tcPr>
            <w:tcW w:w="183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1C64D38" w14:textId="77777777" w:rsidR="00870CC3" w:rsidRDefault="00870CC3">
            <w:pPr>
              <w:pStyle w:val="ConsPlusNormal"/>
            </w:pPr>
          </w:p>
        </w:tc>
        <w:tc>
          <w:tcPr>
            <w:tcW w:w="3351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F8D1A90" w14:textId="77777777" w:rsidR="00870CC3" w:rsidRDefault="00870CC3">
            <w:pPr>
              <w:pStyle w:val="ConsPlusNormal"/>
              <w:jc w:val="center"/>
            </w:pPr>
            <w:r>
              <w:t>(дата первичного извещения)</w:t>
            </w:r>
          </w:p>
        </w:tc>
        <w:tc>
          <w:tcPr>
            <w:tcW w:w="508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C927" w14:textId="77777777" w:rsidR="00870CC3" w:rsidRDefault="00870CC3">
            <w:pPr>
              <w:pStyle w:val="ConsPlusNormal"/>
              <w:jc w:val="center"/>
            </w:pPr>
          </w:p>
        </w:tc>
      </w:tr>
      <w:tr w:rsidR="00870CC3" w14:paraId="3530FD1E" w14:textId="77777777" w:rsidTr="00A21B41">
        <w:tc>
          <w:tcPr>
            <w:tcW w:w="102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5A11" w14:textId="77777777" w:rsidR="00870CC3" w:rsidRDefault="00870CC3">
            <w:pPr>
              <w:pStyle w:val="ConsPlusNormal"/>
              <w:jc w:val="center"/>
            </w:pPr>
            <w:r>
              <w:t>ПОДОЗРЕВАЕМЫЙ ЛЕКАРСТВЕННЫЙ ПРЕПАРАТ</w:t>
            </w:r>
          </w:p>
        </w:tc>
      </w:tr>
      <w:tr w:rsidR="00870CC3" w14:paraId="78C24D4B" w14:textId="77777777" w:rsidTr="00A21B41"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B318E" w14:textId="77777777" w:rsidR="00870CC3" w:rsidRDefault="00870CC3">
            <w:pPr>
              <w:pStyle w:val="ConsPlusNormal"/>
              <w:jc w:val="center"/>
            </w:pPr>
            <w:r>
              <w:t>Международное непатентованное название</w:t>
            </w:r>
          </w:p>
        </w:tc>
        <w:tc>
          <w:tcPr>
            <w:tcW w:w="47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DD44" w14:textId="77777777" w:rsidR="00870CC3" w:rsidRDefault="00870CC3">
            <w:pPr>
              <w:pStyle w:val="ConsPlusNormal"/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5AE3" w14:textId="77777777" w:rsidR="00870CC3" w:rsidRDefault="00870CC3">
            <w:pPr>
              <w:pStyle w:val="ConsPlusNormal"/>
              <w:jc w:val="center"/>
            </w:pPr>
            <w:r>
              <w:t>Торговое название</w:t>
            </w:r>
          </w:p>
        </w:tc>
        <w:tc>
          <w:tcPr>
            <w:tcW w:w="2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807E" w14:textId="77777777" w:rsidR="00870CC3" w:rsidRDefault="00870CC3">
            <w:pPr>
              <w:pStyle w:val="ConsPlusNormal"/>
            </w:pPr>
          </w:p>
        </w:tc>
      </w:tr>
      <w:tr w:rsidR="00870CC3" w14:paraId="7388BFC0" w14:textId="77777777" w:rsidTr="00A21B41"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292F" w14:textId="77777777" w:rsidR="00870CC3" w:rsidRDefault="00870CC3">
            <w:pPr>
              <w:pStyle w:val="ConsPlusNormal"/>
              <w:jc w:val="center"/>
            </w:pPr>
            <w:r>
              <w:t>Производитель</w:t>
            </w:r>
          </w:p>
        </w:tc>
        <w:tc>
          <w:tcPr>
            <w:tcW w:w="47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E27D" w14:textId="77777777" w:rsidR="00870CC3" w:rsidRDefault="00870CC3">
            <w:pPr>
              <w:pStyle w:val="ConsPlusNormal"/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1BD42" w14:textId="77777777" w:rsidR="00870CC3" w:rsidRDefault="00870CC3">
            <w:pPr>
              <w:pStyle w:val="ConsPlusNormal"/>
              <w:jc w:val="center"/>
            </w:pPr>
            <w:r>
              <w:t>Номер серии</w:t>
            </w:r>
          </w:p>
        </w:tc>
        <w:tc>
          <w:tcPr>
            <w:tcW w:w="2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683BD" w14:textId="77777777" w:rsidR="00870CC3" w:rsidRDefault="00870CC3">
            <w:pPr>
              <w:pStyle w:val="ConsPlusNormal"/>
            </w:pPr>
          </w:p>
        </w:tc>
      </w:tr>
      <w:tr w:rsidR="00870CC3" w14:paraId="0DB35AA5" w14:textId="77777777" w:rsidTr="00A21B41"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1DA3" w14:textId="77777777" w:rsidR="00870CC3" w:rsidRDefault="00870CC3">
            <w:pPr>
              <w:pStyle w:val="ConsPlusNormal"/>
              <w:jc w:val="center"/>
            </w:pPr>
            <w:r>
              <w:t>Показание к применению (диагноз)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ADDD7" w14:textId="77777777" w:rsidR="00870CC3" w:rsidRDefault="00870CC3">
            <w:pPr>
              <w:pStyle w:val="ConsPlusNormal"/>
              <w:jc w:val="center"/>
            </w:pPr>
            <w:r>
              <w:t>Путь введения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62F6" w14:textId="77777777" w:rsidR="00870CC3" w:rsidRDefault="00870CC3">
            <w:pPr>
              <w:pStyle w:val="ConsPlusNormal"/>
              <w:jc w:val="center"/>
            </w:pPr>
            <w:r>
              <w:t>Разовая доза</w:t>
            </w:r>
          </w:p>
        </w:tc>
        <w:tc>
          <w:tcPr>
            <w:tcW w:w="15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59BF" w14:textId="77777777" w:rsidR="00870CC3" w:rsidRDefault="00870CC3">
            <w:pPr>
              <w:pStyle w:val="ConsPlusNormal"/>
              <w:jc w:val="center"/>
            </w:pPr>
            <w:r>
              <w:t>Кратность введения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E141" w14:textId="77777777" w:rsidR="00870CC3" w:rsidRDefault="00870CC3">
            <w:pPr>
              <w:pStyle w:val="ConsPlusNormal"/>
              <w:jc w:val="center"/>
            </w:pPr>
            <w:r>
              <w:t>Дата начала терапии</w:t>
            </w:r>
          </w:p>
        </w:tc>
        <w:tc>
          <w:tcPr>
            <w:tcW w:w="2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B77E5" w14:textId="77777777" w:rsidR="00870CC3" w:rsidRDefault="00870CC3">
            <w:pPr>
              <w:pStyle w:val="ConsPlusNormal"/>
              <w:jc w:val="center"/>
            </w:pPr>
            <w:r>
              <w:t>Дата окончания терапии</w:t>
            </w:r>
          </w:p>
        </w:tc>
      </w:tr>
      <w:tr w:rsidR="00870CC3" w14:paraId="10D557C1" w14:textId="77777777" w:rsidTr="00A21B41"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263D" w14:textId="77777777" w:rsidR="00870CC3" w:rsidRDefault="00870CC3">
            <w:pPr>
              <w:pStyle w:val="ConsPlusNormal"/>
            </w:pP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B1C6" w14:textId="77777777" w:rsidR="00870CC3" w:rsidRDefault="00870CC3">
            <w:pPr>
              <w:pStyle w:val="ConsPlusNormal"/>
            </w:pP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DAF0" w14:textId="77777777" w:rsidR="00870CC3" w:rsidRDefault="00870CC3">
            <w:pPr>
              <w:pStyle w:val="ConsPlusNormal"/>
            </w:pPr>
          </w:p>
        </w:tc>
        <w:tc>
          <w:tcPr>
            <w:tcW w:w="15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F325" w14:textId="77777777" w:rsidR="00870CC3" w:rsidRDefault="00870CC3">
            <w:pPr>
              <w:pStyle w:val="ConsPlusNormal"/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90A2" w14:textId="77777777" w:rsidR="00870CC3" w:rsidRDefault="00870CC3">
            <w:pPr>
              <w:pStyle w:val="ConsPlusNormal"/>
              <w:jc w:val="center"/>
            </w:pPr>
            <w:r>
              <w:t>/ /</w:t>
            </w:r>
          </w:p>
        </w:tc>
        <w:tc>
          <w:tcPr>
            <w:tcW w:w="2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678D" w14:textId="77777777" w:rsidR="00870CC3" w:rsidRDefault="00870CC3">
            <w:pPr>
              <w:pStyle w:val="ConsPlusNormal"/>
              <w:jc w:val="center"/>
            </w:pPr>
            <w:r>
              <w:t>/ /</w:t>
            </w:r>
          </w:p>
        </w:tc>
      </w:tr>
      <w:tr w:rsidR="00870CC3" w14:paraId="49227E52" w14:textId="77777777" w:rsidTr="00A21B41">
        <w:tc>
          <w:tcPr>
            <w:tcW w:w="102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3E2F" w14:textId="77777777" w:rsidR="00870CC3" w:rsidRDefault="00870CC3">
            <w:pPr>
              <w:pStyle w:val="ConsPlusNormal"/>
              <w:jc w:val="center"/>
            </w:pPr>
            <w:r>
              <w:t>ДРУГИЕ ОДНОВРЕМЕННО ПРИНИМАЕМЫЕ ЛЕКАРСТВЕННЫЕ ПРЕПАРАТЫ </w:t>
            </w:r>
            <w:r>
              <w:br/>
              <w:t>(указать "НЕТ", если других лекарственных препаратов пациент не принимал)</w:t>
            </w:r>
          </w:p>
        </w:tc>
      </w:tr>
      <w:tr w:rsidR="00870CC3" w14:paraId="1E3BEF3A" w14:textId="77777777" w:rsidTr="00A21B41">
        <w:tc>
          <w:tcPr>
            <w:tcW w:w="2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E32F" w14:textId="77777777" w:rsidR="00870CC3" w:rsidRDefault="00870CC3">
            <w:pPr>
              <w:pStyle w:val="ConsPlusNormal"/>
              <w:jc w:val="center"/>
            </w:pPr>
            <w:r>
              <w:t>Международное непатентованное название или торговое название лекарственного препарата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C6249" w14:textId="77777777" w:rsidR="00870CC3" w:rsidRDefault="00870CC3">
            <w:pPr>
              <w:pStyle w:val="ConsPlusNormal"/>
              <w:jc w:val="center"/>
            </w:pPr>
            <w:r>
              <w:t>Показание к при-</w:t>
            </w:r>
            <w:r>
              <w:br/>
            </w:r>
            <w:proofErr w:type="spellStart"/>
            <w:r>
              <w:t>менению</w:t>
            </w:r>
            <w:proofErr w:type="spellEnd"/>
            <w:r>
              <w:br/>
              <w:t>(диагноз)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46B1" w14:textId="77777777" w:rsidR="00870CC3" w:rsidRDefault="00870CC3">
            <w:pPr>
              <w:pStyle w:val="ConsPlusNormal"/>
              <w:jc w:val="center"/>
            </w:pPr>
            <w:r>
              <w:t>Путь введения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BA24F" w14:textId="77777777" w:rsidR="00870CC3" w:rsidRDefault="00870CC3">
            <w:pPr>
              <w:pStyle w:val="ConsPlusNormal"/>
              <w:jc w:val="center"/>
            </w:pPr>
            <w:r>
              <w:t>Разовая доза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7868" w14:textId="77777777" w:rsidR="00870CC3" w:rsidRDefault="00870CC3">
            <w:pPr>
              <w:pStyle w:val="ConsPlusNormal"/>
              <w:jc w:val="center"/>
            </w:pPr>
            <w:r>
              <w:t>Крат-</w:t>
            </w:r>
            <w:r>
              <w:br/>
            </w:r>
            <w:proofErr w:type="spellStart"/>
            <w:r>
              <w:t>ность</w:t>
            </w:r>
            <w:proofErr w:type="spellEnd"/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E011A" w14:textId="77777777" w:rsidR="00870CC3" w:rsidRDefault="00870CC3">
            <w:pPr>
              <w:pStyle w:val="ConsPlusNormal"/>
              <w:jc w:val="center"/>
            </w:pPr>
            <w:r>
              <w:t>Дата начала терапии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D1BAF" w14:textId="77777777" w:rsidR="00870CC3" w:rsidRDefault="00870CC3">
            <w:pPr>
              <w:pStyle w:val="ConsPlusNormal"/>
              <w:jc w:val="center"/>
            </w:pPr>
            <w:r>
              <w:t>Дата окончания терапии</w:t>
            </w:r>
          </w:p>
        </w:tc>
      </w:tr>
      <w:tr w:rsidR="00870CC3" w14:paraId="5597FFD4" w14:textId="77777777" w:rsidTr="00A21B41">
        <w:tc>
          <w:tcPr>
            <w:tcW w:w="2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5810" w14:textId="77777777" w:rsidR="00870CC3" w:rsidRDefault="00870CC3">
            <w:pPr>
              <w:pStyle w:val="ConsPlusNormal"/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4F67" w14:textId="77777777" w:rsidR="00870CC3" w:rsidRDefault="00870CC3">
            <w:pPr>
              <w:pStyle w:val="ConsPlusNormal"/>
            </w:pP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0A57" w14:textId="77777777" w:rsidR="00870CC3" w:rsidRDefault="00870CC3">
            <w:pPr>
              <w:pStyle w:val="ConsPlusNormal"/>
            </w:pP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A969" w14:textId="77777777" w:rsidR="00870CC3" w:rsidRDefault="00870CC3">
            <w:pPr>
              <w:pStyle w:val="ConsPlusNormal"/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FA15" w14:textId="77777777" w:rsidR="00870CC3" w:rsidRDefault="00870CC3">
            <w:pPr>
              <w:pStyle w:val="ConsPlusNormal"/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E8C6" w14:textId="77777777" w:rsidR="00870CC3" w:rsidRDefault="00870CC3">
            <w:pPr>
              <w:pStyle w:val="ConsPlusNormal"/>
              <w:jc w:val="center"/>
            </w:pPr>
            <w:r>
              <w:t>/ /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B233" w14:textId="77777777" w:rsidR="00870CC3" w:rsidRDefault="00870CC3">
            <w:pPr>
              <w:pStyle w:val="ConsPlusNormal"/>
              <w:jc w:val="center"/>
            </w:pPr>
            <w:r>
              <w:t>/ /</w:t>
            </w:r>
          </w:p>
        </w:tc>
      </w:tr>
      <w:tr w:rsidR="00870CC3" w14:paraId="1327D6FF" w14:textId="77777777" w:rsidTr="00A21B41">
        <w:tc>
          <w:tcPr>
            <w:tcW w:w="2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55C9" w14:textId="77777777" w:rsidR="00870CC3" w:rsidRDefault="00870CC3">
            <w:pPr>
              <w:pStyle w:val="ConsPlusNormal"/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DDD4" w14:textId="77777777" w:rsidR="00870CC3" w:rsidRDefault="00870CC3">
            <w:pPr>
              <w:pStyle w:val="ConsPlusNormal"/>
            </w:pP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F7BE" w14:textId="77777777" w:rsidR="00870CC3" w:rsidRDefault="00870CC3">
            <w:pPr>
              <w:pStyle w:val="ConsPlusNormal"/>
            </w:pP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F2D0" w14:textId="77777777" w:rsidR="00870CC3" w:rsidRDefault="00870CC3">
            <w:pPr>
              <w:pStyle w:val="ConsPlusNormal"/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F7A5" w14:textId="77777777" w:rsidR="00870CC3" w:rsidRDefault="00870CC3">
            <w:pPr>
              <w:pStyle w:val="ConsPlusNormal"/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45DD" w14:textId="77777777" w:rsidR="00870CC3" w:rsidRDefault="00870CC3">
            <w:pPr>
              <w:pStyle w:val="ConsPlusNormal"/>
              <w:jc w:val="center"/>
            </w:pPr>
            <w:r>
              <w:t>/ /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0FB7" w14:textId="77777777" w:rsidR="00870CC3" w:rsidRDefault="00870CC3">
            <w:pPr>
              <w:pStyle w:val="ConsPlusNormal"/>
              <w:jc w:val="center"/>
            </w:pPr>
            <w:r>
              <w:t>/ /</w:t>
            </w:r>
          </w:p>
        </w:tc>
      </w:tr>
      <w:tr w:rsidR="00870CC3" w14:paraId="65752BAB" w14:textId="77777777" w:rsidTr="00A21B41">
        <w:tc>
          <w:tcPr>
            <w:tcW w:w="2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9D52" w14:textId="77777777" w:rsidR="00870CC3" w:rsidRDefault="00870CC3">
            <w:pPr>
              <w:pStyle w:val="ConsPlusNormal"/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44D5" w14:textId="77777777" w:rsidR="00870CC3" w:rsidRDefault="00870CC3">
            <w:pPr>
              <w:pStyle w:val="ConsPlusNormal"/>
            </w:pP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6489" w14:textId="77777777" w:rsidR="00870CC3" w:rsidRDefault="00870CC3">
            <w:pPr>
              <w:pStyle w:val="ConsPlusNormal"/>
            </w:pP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1CEB7" w14:textId="77777777" w:rsidR="00870CC3" w:rsidRDefault="00870CC3">
            <w:pPr>
              <w:pStyle w:val="ConsPlusNormal"/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E804" w14:textId="77777777" w:rsidR="00870CC3" w:rsidRDefault="00870CC3">
            <w:pPr>
              <w:pStyle w:val="ConsPlusNormal"/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E1BB" w14:textId="77777777" w:rsidR="00870CC3" w:rsidRDefault="00870CC3">
            <w:pPr>
              <w:pStyle w:val="ConsPlusNormal"/>
              <w:jc w:val="center"/>
            </w:pPr>
            <w:r>
              <w:t>/ /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9B93" w14:textId="77777777" w:rsidR="00870CC3" w:rsidRDefault="00870CC3">
            <w:pPr>
              <w:pStyle w:val="ConsPlusNormal"/>
              <w:jc w:val="center"/>
            </w:pPr>
            <w:r>
              <w:t>/ /</w:t>
            </w:r>
          </w:p>
        </w:tc>
      </w:tr>
      <w:tr w:rsidR="00870CC3" w14:paraId="7A0B54E5" w14:textId="77777777" w:rsidTr="00A21B41">
        <w:tc>
          <w:tcPr>
            <w:tcW w:w="2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3415" w14:textId="77777777" w:rsidR="00870CC3" w:rsidRDefault="00870CC3">
            <w:pPr>
              <w:pStyle w:val="ConsPlusNormal"/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F838" w14:textId="77777777" w:rsidR="00870CC3" w:rsidRDefault="00870CC3">
            <w:pPr>
              <w:pStyle w:val="ConsPlusNormal"/>
            </w:pP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8071" w14:textId="77777777" w:rsidR="00870CC3" w:rsidRDefault="00870CC3">
            <w:pPr>
              <w:pStyle w:val="ConsPlusNormal"/>
            </w:pP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51E1" w14:textId="77777777" w:rsidR="00870CC3" w:rsidRDefault="00870CC3">
            <w:pPr>
              <w:pStyle w:val="ConsPlusNormal"/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14FC" w14:textId="77777777" w:rsidR="00870CC3" w:rsidRDefault="00870CC3">
            <w:pPr>
              <w:pStyle w:val="ConsPlusNormal"/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BEEB" w14:textId="77777777" w:rsidR="00870CC3" w:rsidRDefault="00870CC3">
            <w:pPr>
              <w:pStyle w:val="ConsPlusNormal"/>
              <w:jc w:val="center"/>
            </w:pPr>
            <w:r>
              <w:t>/ /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2021" w14:textId="77777777" w:rsidR="00870CC3" w:rsidRDefault="00870CC3">
            <w:pPr>
              <w:pStyle w:val="ConsPlusNormal"/>
              <w:jc w:val="center"/>
            </w:pPr>
            <w:r>
              <w:t>/ /</w:t>
            </w:r>
          </w:p>
        </w:tc>
      </w:tr>
      <w:tr w:rsidR="00870CC3" w14:paraId="032818B3" w14:textId="77777777" w:rsidTr="00A21B41">
        <w:tc>
          <w:tcPr>
            <w:tcW w:w="872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DD43" w14:textId="77777777" w:rsidR="00870CC3" w:rsidRDefault="00870CC3">
            <w:pPr>
              <w:pStyle w:val="ConsPlusNormal"/>
            </w:pPr>
            <w:r>
              <w:t>Описание подозреваемой нежелательной реакции: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27C8" w14:textId="77777777" w:rsidR="00870CC3" w:rsidRDefault="00870CC3">
            <w:pPr>
              <w:pStyle w:val="ConsPlusNormal"/>
            </w:pPr>
            <w:r>
              <w:t>Дата начала нежелательной реакции: </w:t>
            </w:r>
            <w:r>
              <w:br/>
              <w:t>___/___/__________</w:t>
            </w:r>
            <w:r>
              <w:br/>
              <w:t>Дата окончания нежелательной реакции: </w:t>
            </w:r>
            <w:r>
              <w:br/>
              <w:t>___/___/_________</w:t>
            </w:r>
          </w:p>
        </w:tc>
      </w:tr>
      <w:tr w:rsidR="00870CC3" w14:paraId="34E337B0" w14:textId="77777777" w:rsidTr="00A21B41">
        <w:tc>
          <w:tcPr>
            <w:tcW w:w="56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33DD" w14:textId="0CC9B4DD" w:rsidR="00870CC3" w:rsidRDefault="00870CC3">
            <w:pPr>
              <w:pStyle w:val="ConsPlusNormal"/>
            </w:pPr>
            <w:r>
              <w:t>Результат прекращения приема подозреваемого лекарственного препарата: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5DF27E98" wp14:editId="5164381E">
                  <wp:extent cx="149860" cy="149860"/>
                  <wp:effectExtent l="0" t="0" r="0" b="0"/>
                  <wp:docPr id="1314" name="Рисунок 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явное улучшение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3AEF6D94" wp14:editId="1AF88F60">
                  <wp:extent cx="149860" cy="149860"/>
                  <wp:effectExtent l="0" t="0" r="0" b="0"/>
                  <wp:docPr id="1315" name="Рисунок 1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нет улучшения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0E4B90E0" wp14:editId="128DB33B">
                  <wp:extent cx="149860" cy="149860"/>
                  <wp:effectExtent l="0" t="0" r="0" b="0"/>
                  <wp:docPr id="1316" name="Рисунок 1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не отменялось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04018725" wp14:editId="6799E6BC">
                  <wp:extent cx="149860" cy="149860"/>
                  <wp:effectExtent l="0" t="0" r="0" b="0"/>
                  <wp:docPr id="1317" name="Рисунок 1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неизвестно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49AA3889" wp14:editId="2813CB03">
                  <wp:extent cx="149860" cy="149860"/>
                  <wp:effectExtent l="0" t="0" r="0" b="0"/>
                  <wp:docPr id="1318" name="Рисунок 1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неприменимо</w:t>
            </w:r>
          </w:p>
        </w:tc>
        <w:tc>
          <w:tcPr>
            <w:tcW w:w="46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7EE7" w14:textId="77777777" w:rsidR="00870CC3" w:rsidRDefault="00870CC3">
            <w:pPr>
              <w:pStyle w:val="ConsPlusNormal"/>
            </w:pPr>
            <w:r>
              <w:t>Сопутствующие заболевания, иные состояния или факторы риска:</w:t>
            </w:r>
          </w:p>
        </w:tc>
      </w:tr>
      <w:tr w:rsidR="00870CC3" w14:paraId="5A9D9FF7" w14:textId="77777777" w:rsidTr="00A21B41">
        <w:tc>
          <w:tcPr>
            <w:tcW w:w="56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37A1" w14:textId="74EBB261" w:rsidR="00870CC3" w:rsidRDefault="00870CC3">
            <w:pPr>
              <w:pStyle w:val="ConsPlusNormal"/>
            </w:pPr>
            <w:r>
              <w:t>Оценка причинно-следственной связи: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2247AC0C" wp14:editId="12662D7C">
                  <wp:extent cx="149860" cy="149860"/>
                  <wp:effectExtent l="0" t="0" r="0" b="0"/>
                  <wp:docPr id="1319" name="Рисунок 1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достоверная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32A01EC1" wp14:editId="2B3EC7AE">
                  <wp:extent cx="149860" cy="149860"/>
                  <wp:effectExtent l="0" t="0" r="0" b="0"/>
                  <wp:docPr id="1320" name="Рисунок 1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вероятная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43C89626" wp14:editId="1951DA73">
                  <wp:extent cx="149860" cy="149860"/>
                  <wp:effectExtent l="0" t="0" r="0" b="0"/>
                  <wp:docPr id="1321" name="Рисунок 1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возможная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013506F3" wp14:editId="2225C18C">
                  <wp:extent cx="149860" cy="149860"/>
                  <wp:effectExtent l="0" t="0" r="0" b="0"/>
                  <wp:docPr id="1322" name="Рисунок 1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сомнительная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6A585544" wp14:editId="149FE5A3">
                  <wp:extent cx="149860" cy="149860"/>
                  <wp:effectExtent l="0" t="0" r="0" b="0"/>
                  <wp:docPr id="1323" name="Рисунок 1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условная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59CC0C5C" wp14:editId="0EDC6F1F">
                  <wp:extent cx="149860" cy="149860"/>
                  <wp:effectExtent l="0" t="0" r="0" b="0"/>
                  <wp:docPr id="1324" name="Рисунок 1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не подлежащая классификации</w:t>
            </w:r>
          </w:p>
        </w:tc>
        <w:tc>
          <w:tcPr>
            <w:tcW w:w="46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C30E" w14:textId="20950766" w:rsidR="00870CC3" w:rsidRDefault="00870CC3">
            <w:pPr>
              <w:pStyle w:val="ConsPlusNormal"/>
            </w:pPr>
            <w:r>
              <w:t>Исход: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040317FE" wp14:editId="7820E242">
                  <wp:extent cx="149860" cy="149860"/>
                  <wp:effectExtent l="0" t="0" r="0" b="0"/>
                  <wp:docPr id="1325" name="Рисунок 1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выздоровление без последствий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05BC1457" wp14:editId="4FB80945">
                  <wp:extent cx="149860" cy="149860"/>
                  <wp:effectExtent l="0" t="0" r="0" b="0"/>
                  <wp:docPr id="1326" name="Рисунок 1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улучшение состояния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1B64EF67" wp14:editId="7D90BA3C">
                  <wp:extent cx="149860" cy="149860"/>
                  <wp:effectExtent l="0" t="0" r="0" b="0"/>
                  <wp:docPr id="1327" name="Рисунок 1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выздоровление с последствиями (указать) ________________________________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0A40F2D3" wp14:editId="74820F19">
                  <wp:extent cx="149860" cy="149860"/>
                  <wp:effectExtent l="0" t="0" r="0" b="0"/>
                  <wp:docPr id="1328" name="Рисунок 1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состояние без изменений (еще не выздоровел)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78B0492A" wp14:editId="7CB0660A">
                  <wp:extent cx="149860" cy="149860"/>
                  <wp:effectExtent l="0" t="0" r="0" b="0"/>
                  <wp:docPr id="1329" name="Рисунок 1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смерть возможно связана с нежелательной реакцией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1DF3B929" wp14:editId="64039774">
                  <wp:extent cx="149860" cy="149860"/>
                  <wp:effectExtent l="0" t="0" r="0" b="0"/>
                  <wp:docPr id="1330" name="Рисунок 1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смерть не связана с нежелательной реакцией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2A1318C3" wp14:editId="34B03D09">
                  <wp:extent cx="149860" cy="149860"/>
                  <wp:effectExtent l="0" t="0" r="0" b="0"/>
                  <wp:docPr id="1331" name="Рисунок 1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исход не известен</w:t>
            </w:r>
          </w:p>
        </w:tc>
      </w:tr>
      <w:tr w:rsidR="00870CC3" w14:paraId="346AE3C1" w14:textId="77777777" w:rsidTr="00A21B41">
        <w:tc>
          <w:tcPr>
            <w:tcW w:w="56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A331" w14:textId="6B74C632" w:rsidR="00870CC3" w:rsidRDefault="00870CC3">
            <w:pPr>
              <w:pStyle w:val="ConsPlusNormal"/>
            </w:pPr>
            <w:r>
              <w:t>Предпринятые меры: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39A9B387" wp14:editId="2664288F">
                  <wp:extent cx="149860" cy="149860"/>
                  <wp:effectExtent l="0" t="0" r="0" b="0"/>
                  <wp:docPr id="1332" name="Рисунок 1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без лечения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3E590ED8" wp14:editId="7C5760C4">
                  <wp:extent cx="149860" cy="149860"/>
                  <wp:effectExtent l="0" t="0" r="0" b="0"/>
                  <wp:docPr id="1333" name="Рисунок 1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отмена подозреваемого препарата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799B5546" wp14:editId="00D6E697">
                  <wp:extent cx="149860" cy="149860"/>
                  <wp:effectExtent l="0" t="0" r="0" b="0"/>
                  <wp:docPr id="1334" name="Рисунок 1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снижение дозы подозреваемого лекарственного препарата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57235258" wp14:editId="29C22240">
                  <wp:extent cx="149860" cy="149860"/>
                  <wp:effectExtent l="0" t="0" r="0" b="0"/>
                  <wp:docPr id="1335" name="Рисунок 1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отмена сопутствующего лечения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011AD3D0" wp14:editId="15F15FBA">
                  <wp:extent cx="149860" cy="149860"/>
                  <wp:effectExtent l="0" t="0" r="0" b="0"/>
                  <wp:docPr id="1336" name="Рисунок 1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применение медикаментозной терапии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7D3C7DDE" wp14:editId="600465D1">
                  <wp:extent cx="149860" cy="149860"/>
                  <wp:effectExtent l="0" t="0" r="0" b="0"/>
                  <wp:docPr id="1337" name="Рисунок 1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немедикаментозная терапия (в том числе хирургическое вмешательство)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14B5AD68" wp14:editId="5F857467">
                  <wp:extent cx="149860" cy="149860"/>
                  <wp:effectExtent l="0" t="0" r="0" b="0"/>
                  <wp:docPr id="1338" name="Рисунок 1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другое, указать ____________________________</w:t>
            </w:r>
            <w:r>
              <w:br/>
              <w:t>___________________________________________</w:t>
            </w:r>
            <w:r>
              <w:br/>
              <w:t>___________________________________________</w:t>
            </w:r>
          </w:p>
        </w:tc>
        <w:tc>
          <w:tcPr>
            <w:tcW w:w="46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6E30" w14:textId="77777777" w:rsidR="00870CC3" w:rsidRDefault="00870CC3">
            <w:pPr>
              <w:pStyle w:val="ConsPlusNormal"/>
            </w:pPr>
            <w:r>
              <w:t>Лекарственные препараты, применяемые для купирования нежелательной реакции (если потребовалась)</w:t>
            </w:r>
          </w:p>
        </w:tc>
      </w:tr>
      <w:tr w:rsidR="00870CC3" w14:paraId="43554A19" w14:textId="77777777" w:rsidTr="00A21B41">
        <w:tc>
          <w:tcPr>
            <w:tcW w:w="56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456C" w14:textId="1B44DD6C" w:rsidR="00870CC3" w:rsidRDefault="00870CC3">
            <w:pPr>
              <w:pStyle w:val="ConsPlusNormal"/>
            </w:pPr>
            <w:r>
              <w:t>Критерий отнесения к серьезным нежелательным реакциям (отметить, если это подходит):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18CA2242" wp14:editId="55EDB4FB">
                  <wp:extent cx="149860" cy="149860"/>
                  <wp:effectExtent l="0" t="0" r="0" b="0"/>
                  <wp:docPr id="1339" name="Рисунок 1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смерть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1D910FA7" wp14:editId="2EEC6F86">
                  <wp:extent cx="149860" cy="149860"/>
                  <wp:effectExtent l="0" t="0" r="0" b="0"/>
                  <wp:docPr id="1340" name="Рисунок 1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угроза жизни </w:t>
            </w:r>
            <w:r>
              <w:br/>
            </w:r>
            <w:r w:rsidR="00A21B41">
              <w:rPr>
                <w:noProof/>
                <w:position w:val="-1"/>
              </w:rPr>
              <w:lastRenderedPageBreak/>
              <w:drawing>
                <wp:inline distT="0" distB="0" distL="0" distR="0" wp14:anchorId="61122CB1" wp14:editId="4D51CE5C">
                  <wp:extent cx="149860" cy="149860"/>
                  <wp:effectExtent l="0" t="0" r="0" b="0"/>
                  <wp:docPr id="1341" name="Рисунок 1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госпитализация или ее продление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114976E4" wp14:editId="3BACDE05">
                  <wp:extent cx="149860" cy="149860"/>
                  <wp:effectExtent l="0" t="0" r="0" b="0"/>
                  <wp:docPr id="1342" name="Рисунок 1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врожденные аномалии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4A62D495" wp14:editId="5315E80A">
                  <wp:extent cx="149860" cy="149860"/>
                  <wp:effectExtent l="0" t="0" r="0" b="0"/>
                  <wp:docPr id="1343" name="Рисунок 1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инвалидность/нетрудоспособность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4C82241B" wp14:editId="1F0E2596">
                  <wp:extent cx="149860" cy="149860"/>
                  <wp:effectExtent l="0" t="0" r="0" b="0"/>
                  <wp:docPr id="1344" name="Рисунок 1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необходимость медицинского вмешательства для предотвращения вышеперечисленных состояний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37B000B1" wp14:editId="77812357">
                  <wp:extent cx="149860" cy="149860"/>
                  <wp:effectExtent l="0" t="0" r="0" b="0"/>
                  <wp:docPr id="1345" name="Рисунок 1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неприменимо</w:t>
            </w:r>
          </w:p>
        </w:tc>
        <w:tc>
          <w:tcPr>
            <w:tcW w:w="46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FFB3" w14:textId="0201DC17" w:rsidR="00870CC3" w:rsidRDefault="00870CC3">
            <w:pPr>
              <w:pStyle w:val="ConsPlusNormal"/>
            </w:pPr>
            <w:r>
              <w:lastRenderedPageBreak/>
              <w:t>Отмечено ли повторение нежелательной реакции после повторного назначения лекарственного препарата: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76175AD1" wp14:editId="620F5A23">
                  <wp:extent cx="149860" cy="149860"/>
                  <wp:effectExtent l="0" t="0" r="0" b="0"/>
                  <wp:docPr id="1346" name="Рисунок 1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возобновление нежелательной реакции </w:t>
            </w:r>
            <w:r>
              <w:br/>
            </w:r>
            <w:r w:rsidR="00A21B41">
              <w:rPr>
                <w:noProof/>
                <w:position w:val="-1"/>
              </w:rPr>
              <w:lastRenderedPageBreak/>
              <w:drawing>
                <wp:inline distT="0" distB="0" distL="0" distR="0" wp14:anchorId="7903FFEE" wp14:editId="43C88B28">
                  <wp:extent cx="149860" cy="149860"/>
                  <wp:effectExtent l="0" t="0" r="0" b="0"/>
                  <wp:docPr id="1347" name="Рисунок 1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отсутствие нежелательной реакции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297E3EFB" wp14:editId="698BEDCC">
                  <wp:extent cx="149860" cy="149860"/>
                  <wp:effectExtent l="0" t="0" r="0" b="0"/>
                  <wp:docPr id="1348" name="Рисунок 1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повторно не назначалось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6B42DDDA" wp14:editId="18E5A6FE">
                  <wp:extent cx="149860" cy="149860"/>
                  <wp:effectExtent l="0" t="0" r="0" b="0"/>
                  <wp:docPr id="1349" name="Рисунок 1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отсутствие нежелательной реакции при снижении дозы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7F45D6A6" wp14:editId="1331A4F5">
                  <wp:extent cx="149860" cy="149860"/>
                  <wp:effectExtent l="0" t="0" r="0" b="0"/>
                  <wp:docPr id="1350" name="Рисунок 1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неизвестно</w:t>
            </w:r>
          </w:p>
        </w:tc>
      </w:tr>
      <w:tr w:rsidR="00870CC3" w14:paraId="713B4E98" w14:textId="77777777" w:rsidTr="00A21B41">
        <w:tc>
          <w:tcPr>
            <w:tcW w:w="102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87347" w14:textId="7795D037" w:rsidR="00870CC3" w:rsidRDefault="00870CC3">
            <w:pPr>
              <w:pStyle w:val="ConsPlusNormal"/>
            </w:pPr>
            <w:r>
              <w:lastRenderedPageBreak/>
              <w:t>Подозреваемый лекарственный препарат применяется в: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35489238" wp14:editId="176778E6">
                  <wp:extent cx="149860" cy="149860"/>
                  <wp:effectExtent l="0" t="0" r="0" b="0"/>
                  <wp:docPr id="1351" name="Рисунок 1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медицинской практике </w:t>
            </w:r>
            <w:r>
              <w:br/>
            </w:r>
            <w:r w:rsidR="00A21B41">
              <w:rPr>
                <w:noProof/>
                <w:position w:val="-1"/>
              </w:rPr>
              <w:drawing>
                <wp:inline distT="0" distB="0" distL="0" distR="0" wp14:anchorId="3C1E482F" wp14:editId="322E4318">
                  <wp:extent cx="149860" cy="149860"/>
                  <wp:effectExtent l="0" t="0" r="0" b="0"/>
                  <wp:docPr id="1352" name="Рисунок 1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клинических испытаниях (номер протокола клинического испытания) </w:t>
            </w:r>
            <w:r>
              <w:br/>
              <w:t>_________________________________________________________________________________________</w:t>
            </w:r>
          </w:p>
        </w:tc>
      </w:tr>
      <w:tr w:rsidR="00870CC3" w14:paraId="287C0D9B" w14:textId="77777777" w:rsidTr="00A21B41">
        <w:tc>
          <w:tcPr>
            <w:tcW w:w="102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31B54" w14:textId="77777777" w:rsidR="00870CC3" w:rsidRDefault="00870CC3">
            <w:pPr>
              <w:pStyle w:val="ConsPlusNormal"/>
            </w:pPr>
            <w:r>
              <w:t>Важная дополнительная информация </w:t>
            </w:r>
            <w:r>
              <w:br/>
              <w:t>Данные клинических, лабораторных, рентгенологических исследований и аутопсии, включая определение концентрации лекарственных средств в крови (тканях), если таковые имеются и связаны с нежелательной реакцией (привести даты):</w:t>
            </w:r>
            <w:r>
              <w:br/>
              <w:t>______________________________________________________________________________________</w:t>
            </w:r>
            <w:r>
              <w:br/>
              <w:t>______________________________________________________________________________________</w:t>
            </w:r>
            <w:r>
              <w:br/>
              <w:t>______________________________________________________________________________________</w:t>
            </w:r>
            <w:r>
              <w:br/>
              <w:t>Анамнестические данные: _______________________________________________________________ </w:t>
            </w:r>
            <w:r>
              <w:br/>
              <w:t>______________________________________________________________________________________</w:t>
            </w:r>
            <w:r>
              <w:br/>
              <w:t>______________________________________________________________________________________</w:t>
            </w:r>
            <w:r>
              <w:br/>
              <w:t>Подозреваемые лекарственные взаимодействия: _____________________________________________ </w:t>
            </w:r>
            <w:r>
              <w:br/>
              <w:t>______________________________________________________________________________________</w:t>
            </w:r>
            <w:r>
              <w:br/>
              <w:t>______________________________________________________________________________________</w:t>
            </w:r>
            <w:r>
              <w:br/>
              <w:t>Для врожденных аномалий указать все другие лекарственные препараты, принимаемые во время беременности, а также дату последней менструации:</w:t>
            </w:r>
            <w:r>
              <w:br/>
              <w:t>______________________________________________________________________________________ </w:t>
            </w:r>
            <w:r>
              <w:br/>
              <w:t>______________________________________________________________________________________</w:t>
            </w:r>
            <w:r>
              <w:br/>
              <w:t>______________________________________________________________________________________</w:t>
            </w:r>
            <w:r>
              <w:br/>
              <w:t>Прилагаются дополнительные страницы, если это необходимо.</w:t>
            </w:r>
          </w:p>
        </w:tc>
      </w:tr>
    </w:tbl>
    <w:p w14:paraId="3A22AD9A" w14:textId="77777777" w:rsidR="00870CC3" w:rsidRDefault="00870CC3">
      <w:pPr>
        <w:pStyle w:val="ConsPlusNormal"/>
      </w:pPr>
    </w:p>
    <w:p w14:paraId="5F6AD2EC" w14:textId="77777777" w:rsidR="00870CC3" w:rsidRDefault="00870CC3">
      <w:pPr>
        <w:pStyle w:val="ConsPlusNonformat"/>
        <w:jc w:val="both"/>
      </w:pPr>
      <w:r>
        <w:t>__ _____________ 20__ г.                                 __________________</w:t>
      </w:r>
    </w:p>
    <w:p w14:paraId="202A89BE" w14:textId="77777777" w:rsidR="00870CC3" w:rsidRDefault="00870CC3">
      <w:pPr>
        <w:pStyle w:val="ConsPlusNonformat"/>
        <w:jc w:val="both"/>
      </w:pPr>
      <w:r>
        <w:t xml:space="preserve">                                                             (подпись)</w:t>
      </w:r>
    </w:p>
    <w:p w14:paraId="1AF307FB" w14:textId="77777777" w:rsidR="00870CC3" w:rsidRDefault="00870CC3">
      <w:pPr>
        <w:pStyle w:val="ConsPlusNormal"/>
      </w:pPr>
    </w:p>
    <w:p w14:paraId="7885E65F" w14:textId="77777777" w:rsidR="00870CC3" w:rsidRDefault="00870CC3">
      <w:pPr>
        <w:pStyle w:val="ConsPlusNormal"/>
      </w:pPr>
    </w:p>
    <w:p w14:paraId="43E3C193" w14:textId="77777777" w:rsidR="00870CC3" w:rsidRDefault="00870CC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385F002" w14:textId="77777777" w:rsidR="00870CC3" w:rsidRDefault="00870CC3">
      <w:pPr>
        <w:pStyle w:val="ConsPlusNormal"/>
      </w:pPr>
    </w:p>
    <w:p w14:paraId="14553AC5" w14:textId="77777777" w:rsidR="00870CC3" w:rsidRDefault="00870CC3">
      <w:pPr>
        <w:pStyle w:val="ConsPlusNormal"/>
      </w:pPr>
    </w:p>
    <w:sectPr w:rsidR="00870CC3" w:rsidSect="00A21B41">
      <w:pgSz w:w="11906" w:h="16838"/>
      <w:pgMar w:top="1440" w:right="567" w:bottom="1440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7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71E"/>
    <w:rsid w:val="0004671E"/>
    <w:rsid w:val="005009D7"/>
    <w:rsid w:val="00870CC3"/>
    <w:rsid w:val="00A2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6ECC7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Министерства здравоохранения Республики Беларусь от 17.04.2015 N 48 (ред. от 18.05.202...</Template>
  <TotalTime>1</TotalTime>
  <Pages>3</Pages>
  <Words>811</Words>
  <Characters>4627</Characters>
  <Application>Microsoft Office Word</Application>
  <DocSecurity>2</DocSecurity>
  <Lines>38</Lines>
  <Paragraphs>10</Paragraphs>
  <ScaleCrop>false</ScaleCrop>
  <Company>КонсультантПлюс Версия 4024.00.51</Company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документов</dc:title>
  <dc:subject/>
  <dc:creator>Наталья Якубович</dc:creator>
  <cp:keywords/>
  <dc:description/>
  <cp:lastModifiedBy>Олег Кенденков</cp:lastModifiedBy>
  <cp:revision>2</cp:revision>
  <dcterms:created xsi:type="dcterms:W3CDTF">2026-07-27T13:32:00Z</dcterms:created>
  <dcterms:modified xsi:type="dcterms:W3CDTF">2026-07-27T13:32:00Z</dcterms:modified>
</cp:coreProperties>
</file>